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3E4A" w:rsidRPr="00723E4A" w:rsidRDefault="00723E4A" w:rsidP="00723E4A">
      <w:pPr>
        <w:jc w:val="center"/>
        <w:rPr>
          <w:rFonts w:ascii="Times New Roman" w:hAnsi="Times New Roman" w:cs="Times New Roman"/>
          <w:sz w:val="24"/>
          <w:szCs w:val="24"/>
        </w:rPr>
      </w:pPr>
      <w:r w:rsidRPr="00723E4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FF43B8" wp14:editId="4334FEDD">
            <wp:extent cx="447675" cy="457200"/>
            <wp:effectExtent l="19050" t="0" r="9525" b="0"/>
            <wp:docPr id="1" name="Picture 1" descr="C:\Users\8\Desktop\bran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\Desktop\brand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3E4A" w:rsidRPr="00723E4A" w:rsidRDefault="00723E4A" w:rsidP="00723E4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3E4A">
        <w:rPr>
          <w:rFonts w:ascii="Times New Roman" w:hAnsi="Times New Roman" w:cs="Times New Roman"/>
          <w:b/>
          <w:sz w:val="24"/>
          <w:szCs w:val="24"/>
        </w:rPr>
        <w:t>GOVT OF ASSAM</w:t>
      </w:r>
    </w:p>
    <w:p w:rsidR="00723E4A" w:rsidRPr="00723E4A" w:rsidRDefault="00723E4A" w:rsidP="00723E4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3E4A">
        <w:rPr>
          <w:rFonts w:ascii="Times New Roman" w:hAnsi="Times New Roman" w:cs="Times New Roman"/>
          <w:b/>
          <w:sz w:val="24"/>
          <w:szCs w:val="24"/>
        </w:rPr>
        <w:t xml:space="preserve">OFFICE OF THE </w:t>
      </w:r>
      <w:r w:rsidR="00337F05" w:rsidRPr="00723E4A">
        <w:rPr>
          <w:rFonts w:ascii="Times New Roman" w:hAnsi="Times New Roman" w:cs="Times New Roman"/>
          <w:b/>
          <w:sz w:val="24"/>
          <w:szCs w:val="24"/>
        </w:rPr>
        <w:t>PRINCIPAL</w:t>
      </w:r>
      <w:r w:rsidR="00337F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7F05" w:rsidRPr="00723E4A">
        <w:rPr>
          <w:rFonts w:ascii="Times New Roman" w:hAnsi="Times New Roman" w:cs="Times New Roman"/>
          <w:b/>
          <w:sz w:val="24"/>
          <w:szCs w:val="24"/>
        </w:rPr>
        <w:t>:</w:t>
      </w:r>
      <w:r w:rsidR="00337F05">
        <w:rPr>
          <w:rFonts w:ascii="Times New Roman" w:hAnsi="Times New Roman" w:cs="Times New Roman"/>
          <w:b/>
          <w:sz w:val="24"/>
          <w:szCs w:val="24"/>
        </w:rPr>
        <w:t>:</w:t>
      </w:r>
      <w:r w:rsidRPr="00723E4A">
        <w:rPr>
          <w:rFonts w:ascii="Times New Roman" w:hAnsi="Times New Roman" w:cs="Times New Roman"/>
          <w:b/>
          <w:sz w:val="24"/>
          <w:szCs w:val="24"/>
        </w:rPr>
        <w:t xml:space="preserve"> BAKSA POLYTECHNIC</w:t>
      </w:r>
    </w:p>
    <w:p w:rsidR="00723E4A" w:rsidRPr="00723E4A" w:rsidRDefault="00723E4A" w:rsidP="00723E4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3E4A">
        <w:rPr>
          <w:rFonts w:ascii="Times New Roman" w:hAnsi="Times New Roman" w:cs="Times New Roman"/>
          <w:b/>
          <w:sz w:val="24"/>
          <w:szCs w:val="24"/>
        </w:rPr>
        <w:t>BELGURI PATHAR</w:t>
      </w:r>
    </w:p>
    <w:p w:rsidR="004E126A" w:rsidRDefault="00723E4A" w:rsidP="004E126A">
      <w:pPr>
        <w:pStyle w:val="NoSpacing"/>
        <w:jc w:val="center"/>
        <w:rPr>
          <w:rStyle w:val="Hyperlink"/>
          <w:rFonts w:ascii="Times New Roman" w:hAnsi="Times New Roman" w:cs="Times New Roman"/>
          <w:sz w:val="24"/>
          <w:szCs w:val="24"/>
        </w:rPr>
      </w:pPr>
      <w:r w:rsidRPr="00723E4A">
        <w:rPr>
          <w:rFonts w:ascii="Times New Roman" w:hAnsi="Times New Roman" w:cs="Times New Roman"/>
          <w:sz w:val="24"/>
          <w:szCs w:val="24"/>
        </w:rPr>
        <w:t xml:space="preserve">Email: </w:t>
      </w:r>
      <w:r w:rsidRPr="002A53B4">
        <w:rPr>
          <w:rFonts w:ascii="Times New Roman" w:hAnsi="Times New Roman" w:cs="Times New Roman"/>
          <w:sz w:val="24"/>
          <w:szCs w:val="24"/>
        </w:rPr>
        <w:t>baksapolytechnic@gmail.com</w:t>
      </w:r>
    </w:p>
    <w:p w:rsidR="00550D50" w:rsidRPr="00723E4A" w:rsidRDefault="00550D50" w:rsidP="00550D5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Website: </w:t>
      </w:r>
      <w:r w:rsidRPr="002A53B4">
        <w:rPr>
          <w:rFonts w:ascii="Times New Roman" w:hAnsi="Times New Roman" w:cs="Times New Roman"/>
          <w:sz w:val="24"/>
          <w:szCs w:val="24"/>
        </w:rPr>
        <w:t>https://baksapoly.ac.in</w:t>
      </w:r>
    </w:p>
    <w:p w:rsidR="00723E4A" w:rsidRPr="00723E4A" w:rsidRDefault="00723E4A" w:rsidP="00723E4A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C7286" w:rsidRPr="00DC1C3E" w:rsidRDefault="00867002" w:rsidP="002A53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1C3E">
        <w:rPr>
          <w:rFonts w:ascii="Times New Roman" w:hAnsi="Times New Roman" w:cs="Times New Roman"/>
          <w:b/>
          <w:sz w:val="28"/>
          <w:szCs w:val="28"/>
        </w:rPr>
        <w:t>List of Students</w:t>
      </w: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570"/>
        <w:gridCol w:w="1552"/>
        <w:gridCol w:w="1275"/>
        <w:gridCol w:w="1485"/>
        <w:gridCol w:w="1496"/>
        <w:gridCol w:w="2122"/>
        <w:gridCol w:w="2268"/>
      </w:tblGrid>
      <w:tr w:rsidR="002A53B4" w:rsidTr="00A928EC">
        <w:tc>
          <w:tcPr>
            <w:tcW w:w="570" w:type="dxa"/>
          </w:tcPr>
          <w:p w:rsidR="002A53B4" w:rsidRDefault="002A53B4" w:rsidP="002A5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Sl. No.</w:t>
            </w:r>
          </w:p>
        </w:tc>
        <w:tc>
          <w:tcPr>
            <w:tcW w:w="1552" w:type="dxa"/>
          </w:tcPr>
          <w:p w:rsidR="002A53B4" w:rsidRDefault="002A53B4" w:rsidP="002A5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1275" w:type="dxa"/>
          </w:tcPr>
          <w:p w:rsidR="002A53B4" w:rsidRDefault="002A53B4" w:rsidP="002A5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Branch</w:t>
            </w:r>
          </w:p>
        </w:tc>
        <w:tc>
          <w:tcPr>
            <w:tcW w:w="1485" w:type="dxa"/>
          </w:tcPr>
          <w:p w:rsidR="002A53B4" w:rsidRDefault="002A53B4" w:rsidP="002A5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Roll No.</w:t>
            </w:r>
          </w:p>
        </w:tc>
        <w:tc>
          <w:tcPr>
            <w:tcW w:w="1496" w:type="dxa"/>
          </w:tcPr>
          <w:p w:rsidR="002A53B4" w:rsidRDefault="002A53B4" w:rsidP="002A5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Contact No.</w:t>
            </w:r>
          </w:p>
        </w:tc>
        <w:tc>
          <w:tcPr>
            <w:tcW w:w="2122" w:type="dxa"/>
          </w:tcPr>
          <w:p w:rsidR="002A53B4" w:rsidRDefault="002A53B4" w:rsidP="002A5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Email id</w:t>
            </w:r>
          </w:p>
        </w:tc>
        <w:tc>
          <w:tcPr>
            <w:tcW w:w="2268" w:type="dxa"/>
          </w:tcPr>
          <w:p w:rsidR="002A53B4" w:rsidRDefault="002A53B4" w:rsidP="002A5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Address</w:t>
            </w:r>
          </w:p>
        </w:tc>
      </w:tr>
      <w:tr w:rsidR="002A53B4" w:rsidTr="00A928EC">
        <w:trPr>
          <w:trHeight w:val="567"/>
        </w:trPr>
        <w:tc>
          <w:tcPr>
            <w:tcW w:w="570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2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3B4" w:rsidTr="00A928EC">
        <w:trPr>
          <w:trHeight w:val="567"/>
        </w:trPr>
        <w:tc>
          <w:tcPr>
            <w:tcW w:w="570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2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3B4" w:rsidTr="00A928EC">
        <w:trPr>
          <w:trHeight w:val="567"/>
        </w:trPr>
        <w:tc>
          <w:tcPr>
            <w:tcW w:w="570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2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A53B4" w:rsidRDefault="002A53B4" w:rsidP="00C331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53B4" w:rsidRDefault="002A53B4" w:rsidP="00C331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A53B4" w:rsidRDefault="002A53B4" w:rsidP="00C331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E126A" w:rsidRDefault="004E126A" w:rsidP="004E126A">
      <w:pPr>
        <w:spacing w:after="0"/>
        <w:ind w:left="10080"/>
        <w:jc w:val="center"/>
        <w:rPr>
          <w:rFonts w:ascii="Times New Roman" w:hAnsi="Times New Roman" w:cs="Times New Roman"/>
          <w:sz w:val="24"/>
          <w:szCs w:val="24"/>
        </w:rPr>
      </w:pPr>
    </w:p>
    <w:p w:rsidR="00FC7286" w:rsidRDefault="00FC7286" w:rsidP="004E126A">
      <w:pPr>
        <w:spacing w:after="0"/>
        <w:ind w:left="10080"/>
        <w:jc w:val="center"/>
        <w:rPr>
          <w:rFonts w:ascii="Times New Roman" w:hAnsi="Times New Roman" w:cs="Times New Roman"/>
          <w:sz w:val="24"/>
          <w:szCs w:val="24"/>
        </w:rPr>
      </w:pPr>
    </w:p>
    <w:p w:rsidR="004E126A" w:rsidRDefault="004E126A" w:rsidP="004E126A">
      <w:pPr>
        <w:spacing w:after="0"/>
        <w:ind w:left="432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Training &amp; Placement Officer</w:t>
      </w:r>
    </w:p>
    <w:p w:rsidR="004E126A" w:rsidRDefault="00EC20B1" w:rsidP="004E126A">
      <w:pPr>
        <w:spacing w:after="0"/>
        <w:ind w:left="432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23E4A">
        <w:rPr>
          <w:rFonts w:ascii="Times New Roman" w:hAnsi="Times New Roman" w:cs="Times New Roman"/>
          <w:sz w:val="24"/>
          <w:szCs w:val="24"/>
        </w:rPr>
        <w:t>Baksa</w:t>
      </w:r>
      <w:proofErr w:type="spellEnd"/>
      <w:r w:rsidRPr="00723E4A">
        <w:rPr>
          <w:rFonts w:ascii="Times New Roman" w:hAnsi="Times New Roman" w:cs="Times New Roman"/>
          <w:sz w:val="24"/>
          <w:szCs w:val="24"/>
        </w:rPr>
        <w:t xml:space="preserve"> Polytechnic</w:t>
      </w:r>
    </w:p>
    <w:p w:rsidR="006C2225" w:rsidRPr="00723E4A" w:rsidRDefault="004E126A" w:rsidP="002A53B4">
      <w:pPr>
        <w:spacing w:after="0"/>
        <w:ind w:left="43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Email: tpo.baksapolytechnic@gmail.com</w:t>
      </w:r>
    </w:p>
    <w:sectPr w:rsidR="006C2225" w:rsidRPr="00723E4A" w:rsidSect="00A928EC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715A" w:rsidRDefault="00E0715A" w:rsidP="001F3A43">
      <w:pPr>
        <w:spacing w:after="0" w:line="240" w:lineRule="auto"/>
      </w:pPr>
      <w:r>
        <w:separator/>
      </w:r>
    </w:p>
  </w:endnote>
  <w:endnote w:type="continuationSeparator" w:id="0">
    <w:p w:rsidR="00E0715A" w:rsidRDefault="00E0715A" w:rsidP="001F3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715A" w:rsidRDefault="00E0715A" w:rsidP="001F3A43">
      <w:pPr>
        <w:spacing w:after="0" w:line="240" w:lineRule="auto"/>
      </w:pPr>
      <w:r>
        <w:separator/>
      </w:r>
    </w:p>
  </w:footnote>
  <w:footnote w:type="continuationSeparator" w:id="0">
    <w:p w:rsidR="00E0715A" w:rsidRDefault="00E0715A" w:rsidP="001F3A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D0D8A"/>
    <w:multiLevelType w:val="hybridMultilevel"/>
    <w:tmpl w:val="52CE1C7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A4B03"/>
    <w:multiLevelType w:val="hybridMultilevel"/>
    <w:tmpl w:val="1DC0C1A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1C27B7"/>
    <w:multiLevelType w:val="hybridMultilevel"/>
    <w:tmpl w:val="BC0A446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1F24D5"/>
    <w:multiLevelType w:val="hybridMultilevel"/>
    <w:tmpl w:val="E1D4394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105C93"/>
    <w:multiLevelType w:val="hybridMultilevel"/>
    <w:tmpl w:val="FF9809F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E45567"/>
    <w:multiLevelType w:val="hybridMultilevel"/>
    <w:tmpl w:val="9AF400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E8743A"/>
    <w:multiLevelType w:val="hybridMultilevel"/>
    <w:tmpl w:val="EAC4278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855946"/>
    <w:multiLevelType w:val="hybridMultilevel"/>
    <w:tmpl w:val="C53E66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A93644"/>
    <w:multiLevelType w:val="hybridMultilevel"/>
    <w:tmpl w:val="30D6CD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C7128E"/>
    <w:multiLevelType w:val="hybridMultilevel"/>
    <w:tmpl w:val="B03675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7278AE"/>
    <w:multiLevelType w:val="hybridMultilevel"/>
    <w:tmpl w:val="50B21AC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4"/>
  </w:num>
  <w:num w:numId="5">
    <w:abstractNumId w:val="0"/>
  </w:num>
  <w:num w:numId="6">
    <w:abstractNumId w:val="8"/>
  </w:num>
  <w:num w:numId="7">
    <w:abstractNumId w:val="7"/>
  </w:num>
  <w:num w:numId="8">
    <w:abstractNumId w:val="9"/>
  </w:num>
  <w:num w:numId="9">
    <w:abstractNumId w:val="3"/>
  </w:num>
  <w:num w:numId="10">
    <w:abstractNumId w:val="1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D0A"/>
    <w:rsid w:val="000253C1"/>
    <w:rsid w:val="00031EBD"/>
    <w:rsid w:val="00053D67"/>
    <w:rsid w:val="00064435"/>
    <w:rsid w:val="0008193D"/>
    <w:rsid w:val="00082ADF"/>
    <w:rsid w:val="000C200E"/>
    <w:rsid w:val="000C59F7"/>
    <w:rsid w:val="000D2348"/>
    <w:rsid w:val="001123B3"/>
    <w:rsid w:val="00161C5E"/>
    <w:rsid w:val="0016530F"/>
    <w:rsid w:val="0016738B"/>
    <w:rsid w:val="001C3857"/>
    <w:rsid w:val="001E6C64"/>
    <w:rsid w:val="001F1D0A"/>
    <w:rsid w:val="001F3A43"/>
    <w:rsid w:val="00282AA6"/>
    <w:rsid w:val="002A53B4"/>
    <w:rsid w:val="00337F05"/>
    <w:rsid w:val="00347DAC"/>
    <w:rsid w:val="004462D3"/>
    <w:rsid w:val="00465598"/>
    <w:rsid w:val="00483670"/>
    <w:rsid w:val="004B1813"/>
    <w:rsid w:val="004D2AE2"/>
    <w:rsid w:val="004E126A"/>
    <w:rsid w:val="00550D50"/>
    <w:rsid w:val="005605F6"/>
    <w:rsid w:val="005F064A"/>
    <w:rsid w:val="006331AE"/>
    <w:rsid w:val="00673985"/>
    <w:rsid w:val="00680339"/>
    <w:rsid w:val="006812C3"/>
    <w:rsid w:val="006A221A"/>
    <w:rsid w:val="006A3952"/>
    <w:rsid w:val="006C2225"/>
    <w:rsid w:val="00721ACE"/>
    <w:rsid w:val="00723E4A"/>
    <w:rsid w:val="00727EC2"/>
    <w:rsid w:val="0074672C"/>
    <w:rsid w:val="0074762F"/>
    <w:rsid w:val="007D1CA4"/>
    <w:rsid w:val="00867002"/>
    <w:rsid w:val="00885283"/>
    <w:rsid w:val="008B33D2"/>
    <w:rsid w:val="008F2249"/>
    <w:rsid w:val="00933928"/>
    <w:rsid w:val="00985E9F"/>
    <w:rsid w:val="00987517"/>
    <w:rsid w:val="009A2A2D"/>
    <w:rsid w:val="009C3C3A"/>
    <w:rsid w:val="009E0CEA"/>
    <w:rsid w:val="009E4BA6"/>
    <w:rsid w:val="009E53D5"/>
    <w:rsid w:val="009F07A1"/>
    <w:rsid w:val="00A80953"/>
    <w:rsid w:val="00A928EC"/>
    <w:rsid w:val="00AF6229"/>
    <w:rsid w:val="00B708E9"/>
    <w:rsid w:val="00BA1FC6"/>
    <w:rsid w:val="00BC3A04"/>
    <w:rsid w:val="00C21A71"/>
    <w:rsid w:val="00C26062"/>
    <w:rsid w:val="00C31530"/>
    <w:rsid w:val="00C3310E"/>
    <w:rsid w:val="00C33C08"/>
    <w:rsid w:val="00C40516"/>
    <w:rsid w:val="00C524CD"/>
    <w:rsid w:val="00C5276C"/>
    <w:rsid w:val="00CF5659"/>
    <w:rsid w:val="00D1307E"/>
    <w:rsid w:val="00D513CB"/>
    <w:rsid w:val="00D603FE"/>
    <w:rsid w:val="00DA2D38"/>
    <w:rsid w:val="00DB2F4E"/>
    <w:rsid w:val="00DB7476"/>
    <w:rsid w:val="00DC1C3E"/>
    <w:rsid w:val="00E0715A"/>
    <w:rsid w:val="00E2032E"/>
    <w:rsid w:val="00EC1468"/>
    <w:rsid w:val="00EC20B1"/>
    <w:rsid w:val="00ED365A"/>
    <w:rsid w:val="00F12C3B"/>
    <w:rsid w:val="00F178DA"/>
    <w:rsid w:val="00F8218F"/>
    <w:rsid w:val="00FC7286"/>
    <w:rsid w:val="00FE3DAC"/>
    <w:rsid w:val="00FE6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A2A2A"/>
  <w15:chartTrackingRefBased/>
  <w15:docId w15:val="{C73572DA-7EF4-421E-A78D-BF6AB8DD3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3A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3A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3A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3A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3A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3A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3A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3A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3A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3A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3A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3A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3A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3A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3A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3A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3A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3A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3A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3A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3A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3A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3A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3A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3A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3A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3A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3A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3A0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82A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23E4A"/>
    <w:pPr>
      <w:spacing w:after="0" w:line="240" w:lineRule="auto"/>
    </w:pPr>
    <w:rPr>
      <w:kern w:val="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723E4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F3A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3A43"/>
  </w:style>
  <w:style w:type="paragraph" w:styleId="Footer">
    <w:name w:val="footer"/>
    <w:basedOn w:val="Normal"/>
    <w:link w:val="FooterChar"/>
    <w:uiPriority w:val="99"/>
    <w:unhideWhenUsed/>
    <w:rsid w:val="001F3A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3A43"/>
  </w:style>
  <w:style w:type="character" w:styleId="UnresolvedMention">
    <w:name w:val="Unresolved Mention"/>
    <w:basedOn w:val="DefaultParagraphFont"/>
    <w:uiPriority w:val="99"/>
    <w:semiHidden/>
    <w:unhideWhenUsed/>
    <w:rsid w:val="00550D5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50D5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Notices\Road%20Safety%20Awareness%20progra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Road Safety Awareness program</Template>
  <TotalTime>16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</cp:revision>
  <dcterms:created xsi:type="dcterms:W3CDTF">2025-05-16T05:18:00Z</dcterms:created>
  <dcterms:modified xsi:type="dcterms:W3CDTF">2025-10-30T04:41:00Z</dcterms:modified>
</cp:coreProperties>
</file>